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DC5AE57" w14:textId="77777777" w:rsidR="00EB75CB" w:rsidRDefault="007B0307" w:rsidP="00780F09">
      <w:pPr>
        <w:ind w:right="708"/>
        <w:jc w:val="center"/>
        <w:rPr>
          <w:szCs w:val="20"/>
        </w:rPr>
      </w:pPr>
      <w:r>
        <w:rPr>
          <w:szCs w:val="20"/>
        </w:rPr>
        <w:t>DECLARAÇÃO DE PARTICIPAÇÃO NA ORIENTAÇÃO DAS FAMÍLIAS ANFITRIÃS</w:t>
      </w:r>
    </w:p>
    <w:p w14:paraId="73BE0AAE" w14:textId="7AE0482B" w:rsidR="007B0307" w:rsidRDefault="00780F09" w:rsidP="00780F09">
      <w:pPr>
        <w:ind w:right="708"/>
        <w:jc w:val="center"/>
        <w:rPr>
          <w:szCs w:val="20"/>
        </w:rPr>
      </w:pPr>
      <w:r>
        <w:rPr>
          <w:szCs w:val="20"/>
        </w:rPr>
        <w:t xml:space="preserve">ANO ROTÁRIO </w:t>
      </w:r>
      <w:r w:rsidR="009D672E">
        <w:rPr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2017"/>
              <w:maxLength w:val="4"/>
            </w:textInput>
          </w:ffData>
        </w:fldChar>
      </w:r>
      <w:r w:rsidR="009D672E">
        <w:rPr>
          <w:szCs w:val="20"/>
        </w:rPr>
        <w:instrText xml:space="preserve"> FORMTEXT </w:instrText>
      </w:r>
      <w:r w:rsidR="009D672E">
        <w:rPr>
          <w:szCs w:val="20"/>
        </w:rPr>
      </w:r>
      <w:r w:rsidR="009D672E">
        <w:rPr>
          <w:szCs w:val="20"/>
        </w:rPr>
        <w:fldChar w:fldCharType="separate"/>
      </w:r>
      <w:r w:rsidR="009D672E">
        <w:rPr>
          <w:noProof/>
          <w:szCs w:val="20"/>
        </w:rPr>
        <w:t>2017</w:t>
      </w:r>
      <w:r w:rsidR="009D672E">
        <w:rPr>
          <w:szCs w:val="20"/>
        </w:rPr>
        <w:fldChar w:fldCharType="end"/>
      </w:r>
      <w:r>
        <w:rPr>
          <w:szCs w:val="20"/>
        </w:rPr>
        <w:t>/</w:t>
      </w:r>
      <w:r w:rsidR="009D672E">
        <w:rPr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2018"/>
              <w:maxLength w:val="4"/>
            </w:textInput>
          </w:ffData>
        </w:fldChar>
      </w:r>
      <w:r w:rsidR="009D672E">
        <w:rPr>
          <w:szCs w:val="20"/>
        </w:rPr>
        <w:instrText xml:space="preserve"> FORMTEXT </w:instrText>
      </w:r>
      <w:r w:rsidR="009D672E">
        <w:rPr>
          <w:szCs w:val="20"/>
        </w:rPr>
      </w:r>
      <w:r w:rsidR="009D672E">
        <w:rPr>
          <w:szCs w:val="20"/>
        </w:rPr>
        <w:fldChar w:fldCharType="separate"/>
      </w:r>
      <w:r w:rsidR="009D672E">
        <w:rPr>
          <w:noProof/>
          <w:szCs w:val="20"/>
        </w:rPr>
        <w:t>2018</w:t>
      </w:r>
      <w:r w:rsidR="009D672E">
        <w:rPr>
          <w:szCs w:val="20"/>
        </w:rPr>
        <w:fldChar w:fldCharType="end"/>
      </w:r>
    </w:p>
    <w:p w14:paraId="5CACB590" w14:textId="77777777" w:rsidR="007B0307" w:rsidRDefault="007B0307" w:rsidP="00780F09">
      <w:pPr>
        <w:ind w:right="708"/>
        <w:jc w:val="center"/>
        <w:rPr>
          <w:szCs w:val="20"/>
        </w:rPr>
      </w:pPr>
    </w:p>
    <w:p w14:paraId="68BE34FE" w14:textId="77777777" w:rsidR="007B0307" w:rsidRDefault="007B0307" w:rsidP="00780F09">
      <w:pPr>
        <w:ind w:right="708"/>
        <w:jc w:val="center"/>
        <w:rPr>
          <w:szCs w:val="20"/>
        </w:rPr>
      </w:pPr>
    </w:p>
    <w:p w14:paraId="6403F2C0" w14:textId="77777777" w:rsidR="007B0307" w:rsidRDefault="007B0307" w:rsidP="00780F09">
      <w:pPr>
        <w:ind w:right="708"/>
        <w:jc w:val="center"/>
        <w:rPr>
          <w:szCs w:val="20"/>
        </w:rPr>
      </w:pPr>
    </w:p>
    <w:p w14:paraId="0684A0F8" w14:textId="04F2086E" w:rsidR="007B0307" w:rsidRDefault="00A11ED8" w:rsidP="00780F09">
      <w:pPr>
        <w:ind w:right="708"/>
        <w:jc w:val="both"/>
        <w:rPr>
          <w:szCs w:val="20"/>
        </w:rPr>
      </w:pPr>
      <w:r>
        <w:rPr>
          <w:szCs w:val="20"/>
        </w:rPr>
        <w:t>Nós</w:t>
      </w:r>
      <w:r w:rsidR="007B0307">
        <w:rPr>
          <w:szCs w:val="20"/>
        </w:rPr>
        <w:t>,</w:t>
      </w:r>
      <w:r w:rsidR="005C3FAA">
        <w:rPr>
          <w:szCs w:val="20"/>
        </w:rPr>
        <w:t xml:space="preserve"> </w:t>
      </w:r>
      <w:r>
        <w:rPr>
          <w:szCs w:val="20"/>
        </w:rPr>
        <w:fldChar w:fldCharType="begin">
          <w:ffData>
            <w:name w:val="Texto1"/>
            <w:enabled/>
            <w:calcOnExit w:val="0"/>
            <w:textInput>
              <w:default w:val="Nome do pai ou responsável"/>
            </w:textInput>
          </w:ffData>
        </w:fldChar>
      </w:r>
      <w:bookmarkStart w:id="0" w:name="Texto1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 do pai ou responsável</w:t>
      </w:r>
      <w:r>
        <w:rPr>
          <w:szCs w:val="20"/>
        </w:rPr>
        <w:fldChar w:fldCharType="end"/>
      </w:r>
      <w:bookmarkEnd w:id="0"/>
      <w:r>
        <w:rPr>
          <w:szCs w:val="20"/>
        </w:rPr>
        <w:t xml:space="preserve"> e </w:t>
      </w:r>
      <w:r>
        <w:rPr>
          <w:szCs w:val="20"/>
        </w:rPr>
        <w:fldChar w:fldCharType="begin">
          <w:ffData>
            <w:name w:val="Texto2"/>
            <w:enabled/>
            <w:calcOnExit w:val="0"/>
            <w:textInput>
              <w:default w:val="Nome da mãe ou responsável"/>
            </w:textInput>
          </w:ffData>
        </w:fldChar>
      </w:r>
      <w:bookmarkStart w:id="1" w:name="Texto2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 da mãe ou responsável</w:t>
      </w:r>
      <w:r>
        <w:rPr>
          <w:szCs w:val="20"/>
        </w:rPr>
        <w:fldChar w:fldCharType="end"/>
      </w:r>
      <w:bookmarkEnd w:id="1"/>
      <w:r w:rsidR="00437D1A">
        <w:rPr>
          <w:szCs w:val="20"/>
        </w:rPr>
        <w:t>, declaramos que participamos da reunião de orientação para as família</w:t>
      </w:r>
      <w:r w:rsidR="00780F09">
        <w:rPr>
          <w:szCs w:val="20"/>
        </w:rPr>
        <w:t xml:space="preserve">s anfitriãs do ano rotário </w:t>
      </w:r>
      <w:r w:rsidR="009D672E">
        <w:rPr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2017"/>
              <w:maxLength w:val="4"/>
            </w:textInput>
          </w:ffData>
        </w:fldChar>
      </w:r>
      <w:r w:rsidR="009D672E">
        <w:rPr>
          <w:szCs w:val="20"/>
        </w:rPr>
        <w:instrText xml:space="preserve"> FORMTEXT </w:instrText>
      </w:r>
      <w:r w:rsidR="009D672E">
        <w:rPr>
          <w:szCs w:val="20"/>
        </w:rPr>
      </w:r>
      <w:r w:rsidR="009D672E">
        <w:rPr>
          <w:szCs w:val="20"/>
        </w:rPr>
        <w:fldChar w:fldCharType="separate"/>
      </w:r>
      <w:r w:rsidR="009D672E">
        <w:rPr>
          <w:noProof/>
          <w:szCs w:val="20"/>
        </w:rPr>
        <w:t>2017</w:t>
      </w:r>
      <w:r w:rsidR="009D672E">
        <w:rPr>
          <w:szCs w:val="20"/>
        </w:rPr>
        <w:fldChar w:fldCharType="end"/>
      </w:r>
      <w:r w:rsidR="00780F09">
        <w:rPr>
          <w:szCs w:val="20"/>
        </w:rPr>
        <w:t>/</w:t>
      </w:r>
      <w:r w:rsidR="009D672E">
        <w:rPr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default w:val="2018"/>
              <w:maxLength w:val="4"/>
            </w:textInput>
          </w:ffData>
        </w:fldChar>
      </w:r>
      <w:r w:rsidR="009D672E">
        <w:rPr>
          <w:szCs w:val="20"/>
        </w:rPr>
        <w:instrText xml:space="preserve"> FORMTEXT </w:instrText>
      </w:r>
      <w:r w:rsidR="009D672E">
        <w:rPr>
          <w:szCs w:val="20"/>
        </w:rPr>
      </w:r>
      <w:r w:rsidR="009D672E">
        <w:rPr>
          <w:szCs w:val="20"/>
        </w:rPr>
        <w:fldChar w:fldCharType="separate"/>
      </w:r>
      <w:r w:rsidR="009D672E">
        <w:rPr>
          <w:noProof/>
          <w:szCs w:val="20"/>
        </w:rPr>
        <w:t>2018</w:t>
      </w:r>
      <w:r w:rsidR="009D672E">
        <w:rPr>
          <w:szCs w:val="20"/>
        </w:rPr>
        <w:fldChar w:fldCharType="end"/>
      </w:r>
      <w:r w:rsidR="00437D1A">
        <w:rPr>
          <w:szCs w:val="20"/>
        </w:rPr>
        <w:t>, promovida pelo Rotary Clube de</w:t>
      </w:r>
      <w:r>
        <w:rPr>
          <w:szCs w:val="20"/>
        </w:rPr>
        <w:t xml:space="preserve"> </w:t>
      </w:r>
      <w:r>
        <w:rPr>
          <w:szCs w:val="20"/>
        </w:rPr>
        <w:fldChar w:fldCharType="begin">
          <w:ffData>
            <w:name w:val="Texto3"/>
            <w:enabled/>
            <w:calcOnExit w:val="0"/>
            <w:textInput>
              <w:default w:val="Nome do clube"/>
            </w:textInput>
          </w:ffData>
        </w:fldChar>
      </w:r>
      <w:bookmarkStart w:id="2" w:name="Texto3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 do clube</w:t>
      </w:r>
      <w:r>
        <w:rPr>
          <w:szCs w:val="20"/>
        </w:rPr>
        <w:fldChar w:fldCharType="end"/>
      </w:r>
      <w:bookmarkEnd w:id="2"/>
      <w:r w:rsidR="00437D1A">
        <w:rPr>
          <w:szCs w:val="20"/>
        </w:rPr>
        <w:t xml:space="preserve">, e cuja as orientações foram dados </w:t>
      </w:r>
      <w:proofErr w:type="gramStart"/>
      <w:r w:rsidR="00437D1A">
        <w:rPr>
          <w:szCs w:val="20"/>
        </w:rPr>
        <w:t>pelo</w:t>
      </w:r>
      <w:r w:rsidR="00780F09">
        <w:rPr>
          <w:szCs w:val="20"/>
        </w:rPr>
        <w:t>(</w:t>
      </w:r>
      <w:proofErr w:type="gramEnd"/>
      <w:r w:rsidR="00780F09">
        <w:rPr>
          <w:szCs w:val="20"/>
        </w:rPr>
        <w:t>a)</w:t>
      </w:r>
      <w:r w:rsidR="00437D1A">
        <w:rPr>
          <w:szCs w:val="20"/>
        </w:rPr>
        <w:t xml:space="preserve"> oficial de intercâmbio</w:t>
      </w:r>
      <w:r>
        <w:rPr>
          <w:szCs w:val="20"/>
        </w:rPr>
        <w:t xml:space="preserve"> </w:t>
      </w:r>
      <w:r>
        <w:rPr>
          <w:szCs w:val="20"/>
        </w:rPr>
        <w:fldChar w:fldCharType="begin">
          <w:ffData>
            <w:name w:val="Texto4"/>
            <w:enabled/>
            <w:calcOnExit w:val="0"/>
            <w:textInput>
              <w:default w:val="Nome do Oficial de Intercâmbio"/>
            </w:textInput>
          </w:ffData>
        </w:fldChar>
      </w:r>
      <w:bookmarkStart w:id="3" w:name="Texto4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 do Oficial de Intercâmbio</w:t>
      </w:r>
      <w:r>
        <w:rPr>
          <w:szCs w:val="20"/>
        </w:rPr>
        <w:fldChar w:fldCharType="end"/>
      </w:r>
      <w:bookmarkEnd w:id="3"/>
      <w:r w:rsidR="00437D1A">
        <w:rPr>
          <w:szCs w:val="20"/>
        </w:rPr>
        <w:t>.</w:t>
      </w:r>
    </w:p>
    <w:p w14:paraId="29200F2E" w14:textId="77777777" w:rsidR="00437D1A" w:rsidRDefault="00437D1A" w:rsidP="00780F09">
      <w:pPr>
        <w:ind w:right="708"/>
        <w:jc w:val="both"/>
        <w:rPr>
          <w:szCs w:val="20"/>
        </w:rPr>
      </w:pPr>
    </w:p>
    <w:p w14:paraId="4DF31D52" w14:textId="77777777" w:rsidR="00437D1A" w:rsidRDefault="00437D1A" w:rsidP="00780F09">
      <w:pPr>
        <w:ind w:right="708"/>
        <w:jc w:val="both"/>
        <w:rPr>
          <w:szCs w:val="20"/>
        </w:rPr>
      </w:pPr>
      <w:r>
        <w:rPr>
          <w:szCs w:val="20"/>
        </w:rPr>
        <w:t xml:space="preserve">Diante do exposto na referida reunião estamos cientes das </w:t>
      </w:r>
      <w:r w:rsidR="00780F09">
        <w:rPr>
          <w:szCs w:val="20"/>
        </w:rPr>
        <w:t>nossas</w:t>
      </w:r>
      <w:r>
        <w:rPr>
          <w:szCs w:val="20"/>
        </w:rPr>
        <w:t xml:space="preserve"> obrigações com o jovem estrangeiro que iremos hospedar.</w:t>
      </w:r>
    </w:p>
    <w:p w14:paraId="02B8A2D1" w14:textId="77777777" w:rsidR="00437D1A" w:rsidRDefault="00437D1A" w:rsidP="00780F09">
      <w:pPr>
        <w:ind w:right="708"/>
        <w:jc w:val="both"/>
        <w:rPr>
          <w:szCs w:val="20"/>
        </w:rPr>
      </w:pPr>
    </w:p>
    <w:p w14:paraId="004ADF1B" w14:textId="77777777" w:rsidR="00437D1A" w:rsidRDefault="00A11ED8" w:rsidP="00780F09">
      <w:pPr>
        <w:ind w:right="708"/>
        <w:jc w:val="right"/>
        <w:rPr>
          <w:szCs w:val="20"/>
        </w:rPr>
      </w:pPr>
      <w:r>
        <w:rPr>
          <w:szCs w:val="20"/>
        </w:rPr>
        <w:fldChar w:fldCharType="begin">
          <w:ffData>
            <w:name w:val="Texto5"/>
            <w:enabled/>
            <w:calcOnExit w:val="0"/>
            <w:textInput>
              <w:default w:val="Cidade"/>
            </w:textInput>
          </w:ffData>
        </w:fldChar>
      </w:r>
      <w:bookmarkStart w:id="4" w:name="Texto5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Cidade</w:t>
      </w:r>
      <w:r>
        <w:rPr>
          <w:szCs w:val="20"/>
        </w:rPr>
        <w:fldChar w:fldCharType="end"/>
      </w:r>
      <w:bookmarkEnd w:id="4"/>
      <w:r w:rsidR="008A2D72">
        <w:rPr>
          <w:szCs w:val="20"/>
        </w:rPr>
        <w:t>,</w:t>
      </w:r>
      <w:r w:rsidR="00437D1A">
        <w:rPr>
          <w:szCs w:val="20"/>
        </w:rPr>
        <w:t xml:space="preserve"> </w:t>
      </w:r>
      <w:r w:rsidR="008A2D72" w:rsidRPr="00005CE9">
        <w:rPr>
          <w:szCs w:val="20"/>
          <w:highlight w:val="darkGray"/>
        </w:rPr>
        <w:fldChar w:fldCharType="begin"/>
      </w:r>
      <w:r w:rsidR="008A2D72" w:rsidRPr="00005CE9">
        <w:rPr>
          <w:szCs w:val="20"/>
          <w:highlight w:val="darkGray"/>
        </w:rPr>
        <w:instrText xml:space="preserve"> DATE  \@ "dddd, d' de 'MMMM' de 'yyyy"  \* MERGEFORMAT </w:instrText>
      </w:r>
      <w:r w:rsidR="008A2D72" w:rsidRPr="00005CE9">
        <w:rPr>
          <w:szCs w:val="20"/>
          <w:highlight w:val="darkGray"/>
        </w:rPr>
        <w:fldChar w:fldCharType="separate"/>
      </w:r>
      <w:r w:rsidR="00DB0C73">
        <w:rPr>
          <w:noProof/>
          <w:szCs w:val="20"/>
          <w:highlight w:val="darkGray"/>
        </w:rPr>
        <w:t>quarta-feira, 18 de outubro de 2017</w:t>
      </w:r>
      <w:r w:rsidR="008A2D72" w:rsidRPr="00005CE9">
        <w:rPr>
          <w:szCs w:val="20"/>
          <w:highlight w:val="darkGray"/>
        </w:rPr>
        <w:fldChar w:fldCharType="end"/>
      </w:r>
    </w:p>
    <w:p w14:paraId="535DC49C" w14:textId="77777777" w:rsidR="00437D1A" w:rsidRDefault="00437D1A" w:rsidP="00780F09">
      <w:pPr>
        <w:ind w:right="708"/>
        <w:jc w:val="right"/>
        <w:rPr>
          <w:szCs w:val="20"/>
        </w:rPr>
      </w:pPr>
    </w:p>
    <w:p w14:paraId="4F4C6F2E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</w:t>
      </w:r>
    </w:p>
    <w:p w14:paraId="4252117A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assinatura do pai hospedeiro</w:t>
      </w:r>
    </w:p>
    <w:p w14:paraId="61754006" w14:textId="77777777" w:rsidR="00437D1A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6"/>
            <w:enabled/>
            <w:calcOnExit w:val="0"/>
            <w:textInput>
              <w:default w:val="Nome"/>
            </w:textInput>
          </w:ffData>
        </w:fldChar>
      </w:r>
      <w:bookmarkStart w:id="5" w:name="Texto6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5"/>
    </w:p>
    <w:p w14:paraId="6A2603B0" w14:textId="77777777" w:rsidR="007703C5" w:rsidRDefault="007703C5" w:rsidP="00780F09">
      <w:pPr>
        <w:ind w:right="708"/>
        <w:jc w:val="center"/>
        <w:rPr>
          <w:szCs w:val="20"/>
        </w:rPr>
      </w:pPr>
    </w:p>
    <w:p w14:paraId="4F686B27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___________________________________________________</w:t>
      </w:r>
    </w:p>
    <w:p w14:paraId="73E38670" w14:textId="77777777" w:rsidR="007703C5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assinatura da mãe hospedeira</w:t>
      </w:r>
    </w:p>
    <w:p w14:paraId="7AA97DA1" w14:textId="77777777" w:rsidR="007703C5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7"/>
            <w:enabled/>
            <w:calcOnExit w:val="0"/>
            <w:textInput>
              <w:default w:val="Nome"/>
            </w:textInput>
          </w:ffData>
        </w:fldChar>
      </w:r>
      <w:bookmarkStart w:id="6" w:name="Texto7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bookmarkStart w:id="7" w:name="_GoBack"/>
      <w:bookmarkEnd w:id="7"/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6"/>
    </w:p>
    <w:p w14:paraId="53458EEF" w14:textId="77777777" w:rsidR="00437D1A" w:rsidRDefault="00437D1A" w:rsidP="00780F09">
      <w:pPr>
        <w:ind w:right="708"/>
        <w:jc w:val="center"/>
        <w:rPr>
          <w:szCs w:val="20"/>
        </w:rPr>
      </w:pPr>
    </w:p>
    <w:p w14:paraId="2E8953FF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</w:t>
      </w:r>
    </w:p>
    <w:p w14:paraId="65682A10" w14:textId="77777777" w:rsidR="007703C5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assinatura do presidente do clube anfitrião</w:t>
      </w:r>
    </w:p>
    <w:p w14:paraId="68228C24" w14:textId="77777777" w:rsidR="007703C5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8"/>
            <w:enabled/>
            <w:calcOnExit w:val="0"/>
            <w:textInput>
              <w:default w:val="Nome"/>
            </w:textInput>
          </w:ffData>
        </w:fldChar>
      </w:r>
      <w:bookmarkStart w:id="8" w:name="Texto8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8"/>
    </w:p>
    <w:p w14:paraId="1067233D" w14:textId="77777777" w:rsidR="006E3429" w:rsidRDefault="006E3429" w:rsidP="00780F09">
      <w:pPr>
        <w:ind w:right="708"/>
        <w:jc w:val="center"/>
        <w:rPr>
          <w:szCs w:val="20"/>
        </w:rPr>
      </w:pPr>
    </w:p>
    <w:p w14:paraId="5FBF8CB0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______________________________________________________</w:t>
      </w:r>
    </w:p>
    <w:p w14:paraId="52851840" w14:textId="77777777" w:rsidR="007703C5" w:rsidRDefault="006E3429" w:rsidP="00780F09">
      <w:pPr>
        <w:ind w:right="708"/>
        <w:jc w:val="center"/>
        <w:rPr>
          <w:szCs w:val="20"/>
        </w:rPr>
      </w:pPr>
      <w:r>
        <w:rPr>
          <w:szCs w:val="20"/>
        </w:rPr>
        <w:t xml:space="preserve">nome e </w:t>
      </w:r>
      <w:r w:rsidR="00437D1A">
        <w:rPr>
          <w:szCs w:val="20"/>
        </w:rPr>
        <w:t>assinatura do oficial de intercambio do clube anfitrião</w:t>
      </w:r>
    </w:p>
    <w:p w14:paraId="570020B2" w14:textId="77777777" w:rsidR="007703C5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9"/>
            <w:enabled/>
            <w:calcOnExit w:val="0"/>
            <w:textInput>
              <w:default w:val="Nome"/>
            </w:textInput>
          </w:ffData>
        </w:fldChar>
      </w:r>
      <w:bookmarkStart w:id="9" w:name="Texto9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9"/>
    </w:p>
    <w:p w14:paraId="3AF33783" w14:textId="77777777" w:rsidR="006E3429" w:rsidRDefault="006E3429" w:rsidP="00780F09">
      <w:pPr>
        <w:ind w:right="708"/>
        <w:jc w:val="center"/>
        <w:rPr>
          <w:szCs w:val="20"/>
        </w:rPr>
      </w:pPr>
    </w:p>
    <w:p w14:paraId="1FA5772E" w14:textId="77777777" w:rsidR="00437D1A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________________________________________________________</w:t>
      </w:r>
    </w:p>
    <w:p w14:paraId="29D9EA57" w14:textId="77777777" w:rsidR="007703C5" w:rsidRDefault="00437D1A" w:rsidP="00780F09">
      <w:pPr>
        <w:ind w:right="708"/>
        <w:jc w:val="center"/>
        <w:rPr>
          <w:szCs w:val="20"/>
        </w:rPr>
      </w:pPr>
      <w:r>
        <w:rPr>
          <w:szCs w:val="20"/>
        </w:rPr>
        <w:t>assinatura do conselheiro do clube anfitrião</w:t>
      </w:r>
    </w:p>
    <w:p w14:paraId="27FFE226" w14:textId="77777777" w:rsidR="007703C5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10"/>
            <w:enabled/>
            <w:calcOnExit w:val="0"/>
            <w:textInput>
              <w:default w:val="Nome"/>
            </w:textInput>
          </w:ffData>
        </w:fldChar>
      </w:r>
      <w:bookmarkStart w:id="10" w:name="Texto10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10"/>
    </w:p>
    <w:p w14:paraId="1E939DC7" w14:textId="77777777" w:rsidR="006E3429" w:rsidRDefault="006E3429" w:rsidP="00780F09">
      <w:pPr>
        <w:ind w:right="708"/>
        <w:jc w:val="center"/>
        <w:rPr>
          <w:szCs w:val="20"/>
        </w:rPr>
      </w:pPr>
    </w:p>
    <w:p w14:paraId="2018AA32" w14:textId="77777777" w:rsidR="006E3429" w:rsidRDefault="006E3429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_______________________________________________________</w:t>
      </w:r>
    </w:p>
    <w:p w14:paraId="6D45FDE7" w14:textId="77777777" w:rsidR="007703C5" w:rsidRDefault="006E3429" w:rsidP="00780F09">
      <w:pPr>
        <w:ind w:right="708"/>
        <w:jc w:val="center"/>
        <w:rPr>
          <w:szCs w:val="20"/>
        </w:rPr>
      </w:pPr>
      <w:r>
        <w:rPr>
          <w:szCs w:val="20"/>
        </w:rPr>
        <w:t xml:space="preserve">assinatura do conselheiro da escola </w:t>
      </w:r>
    </w:p>
    <w:p w14:paraId="312A7A89" w14:textId="77777777" w:rsidR="007703C5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11"/>
            <w:enabled/>
            <w:calcOnExit w:val="0"/>
            <w:textInput>
              <w:default w:val="Nome"/>
            </w:textInput>
          </w:ffData>
        </w:fldChar>
      </w:r>
      <w:bookmarkStart w:id="11" w:name="Texto11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11"/>
    </w:p>
    <w:p w14:paraId="45AB97BC" w14:textId="77777777" w:rsidR="006E3429" w:rsidRDefault="006E3429" w:rsidP="00780F09">
      <w:pPr>
        <w:ind w:right="708"/>
        <w:jc w:val="center"/>
        <w:rPr>
          <w:szCs w:val="20"/>
        </w:rPr>
      </w:pPr>
    </w:p>
    <w:p w14:paraId="62E8E973" w14:textId="77777777" w:rsidR="006E3429" w:rsidRDefault="006E3429" w:rsidP="00780F09">
      <w:pPr>
        <w:ind w:right="708"/>
        <w:jc w:val="center"/>
        <w:rPr>
          <w:szCs w:val="20"/>
        </w:rPr>
      </w:pPr>
      <w:r>
        <w:rPr>
          <w:szCs w:val="20"/>
        </w:rPr>
        <w:t>_____________________________________________________</w:t>
      </w:r>
    </w:p>
    <w:p w14:paraId="1C50DF09" w14:textId="77777777" w:rsidR="007703C5" w:rsidRDefault="006E3429" w:rsidP="00780F09">
      <w:pPr>
        <w:ind w:right="708"/>
        <w:jc w:val="center"/>
        <w:rPr>
          <w:szCs w:val="20"/>
        </w:rPr>
      </w:pPr>
      <w:r>
        <w:rPr>
          <w:szCs w:val="20"/>
        </w:rPr>
        <w:t>nome e assinatura do conselheiro não rotariano</w:t>
      </w:r>
    </w:p>
    <w:p w14:paraId="65891237" w14:textId="77777777" w:rsidR="006E3429" w:rsidRPr="00D6219D" w:rsidRDefault="00A11ED8" w:rsidP="00780F09">
      <w:pPr>
        <w:ind w:right="708"/>
        <w:jc w:val="center"/>
        <w:rPr>
          <w:szCs w:val="20"/>
        </w:rPr>
      </w:pPr>
      <w:r>
        <w:rPr>
          <w:szCs w:val="20"/>
        </w:rPr>
        <w:fldChar w:fldCharType="begin">
          <w:ffData>
            <w:name w:val="Texto12"/>
            <w:enabled/>
            <w:calcOnExit w:val="0"/>
            <w:textInput>
              <w:default w:val="Nome"/>
            </w:textInput>
          </w:ffData>
        </w:fldChar>
      </w:r>
      <w:bookmarkStart w:id="12" w:name="Texto12"/>
      <w:r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>
        <w:rPr>
          <w:noProof/>
          <w:szCs w:val="20"/>
        </w:rPr>
        <w:t>Nome</w:t>
      </w:r>
      <w:r>
        <w:rPr>
          <w:szCs w:val="20"/>
        </w:rPr>
        <w:fldChar w:fldCharType="end"/>
      </w:r>
      <w:bookmarkEnd w:id="12"/>
    </w:p>
    <w:sectPr w:rsidR="006E3429" w:rsidRPr="00D6219D" w:rsidSect="00780F09">
      <w:headerReference w:type="default" r:id="rId8"/>
      <w:footerReference w:type="default" r:id="rId9"/>
      <w:pgSz w:w="11907" w:h="16839" w:code="9"/>
      <w:pgMar w:top="2977" w:right="709" w:bottom="851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5FA30" w14:textId="77777777" w:rsidR="00F92EFD" w:rsidRDefault="00F92EFD">
      <w:r>
        <w:separator/>
      </w:r>
    </w:p>
  </w:endnote>
  <w:endnote w:type="continuationSeparator" w:id="0">
    <w:p w14:paraId="4ECE887F" w14:textId="77777777" w:rsidR="00F92EFD" w:rsidRDefault="00F92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ricana XBdCn BT">
    <w:altName w:val="Dutch801 XBd BT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7A169" w14:textId="77777777" w:rsidR="00267D52" w:rsidRPr="00C27DC8" w:rsidRDefault="00267D52" w:rsidP="007B0307">
    <w:pPr>
      <w:pStyle w:val="Footer"/>
      <w:ind w:hanging="2835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477B9" w14:textId="77777777" w:rsidR="00F92EFD" w:rsidRDefault="00F92EFD">
      <w:r>
        <w:separator/>
      </w:r>
    </w:p>
  </w:footnote>
  <w:footnote w:type="continuationSeparator" w:id="0">
    <w:p w14:paraId="56567A4B" w14:textId="77777777" w:rsidR="00F92EFD" w:rsidRDefault="00F92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50B89" w14:textId="77777777" w:rsidR="00267D52" w:rsidRDefault="00780F09" w:rsidP="00780F09">
    <w:pPr>
      <w:pStyle w:val="Header"/>
      <w:tabs>
        <w:tab w:val="clear" w:pos="4419"/>
        <w:tab w:val="center" w:pos="4678"/>
      </w:tabs>
      <w:jc w:val="both"/>
    </w:pPr>
    <w:r>
      <w:tab/>
    </w:r>
    <w:r>
      <w:rPr>
        <w:noProof/>
        <w:sz w:val="20"/>
        <w:lang w:val="en-US" w:eastAsia="en-US"/>
      </w:rPr>
      <w:drawing>
        <wp:inline distT="0" distB="0" distL="0" distR="0" wp14:anchorId="4475020F" wp14:editId="57DCE199">
          <wp:extent cx="3529684" cy="94607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dra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88" t="26596" r="17278" b="25087"/>
                  <a:stretch/>
                </pic:blipFill>
                <pic:spPr bwMode="auto">
                  <a:xfrm>
                    <a:off x="0" y="0"/>
                    <a:ext cx="3531352" cy="946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06E8468A" w14:textId="77777777" w:rsidR="00780F09" w:rsidRDefault="00780F09" w:rsidP="00780F09">
    <w:pPr>
      <w:pStyle w:val="Header"/>
      <w:tabs>
        <w:tab w:val="clear" w:pos="4419"/>
        <w:tab w:val="center" w:pos="4678"/>
      </w:tabs>
    </w:pPr>
    <w:r>
      <w:tab/>
      <w:t>www.yep-d4470.com.br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B7D48"/>
    <w:multiLevelType w:val="hybridMultilevel"/>
    <w:tmpl w:val="9DBE2C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2774F"/>
    <w:multiLevelType w:val="hybridMultilevel"/>
    <w:tmpl w:val="8CD2EC6E"/>
    <w:lvl w:ilvl="0" w:tplc="254651A4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55786"/>
    <w:multiLevelType w:val="hybridMultilevel"/>
    <w:tmpl w:val="D5DA96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D27868"/>
    <w:multiLevelType w:val="hybridMultilevel"/>
    <w:tmpl w:val="142060C4"/>
    <w:lvl w:ilvl="0" w:tplc="96D269F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DC57F9E"/>
    <w:multiLevelType w:val="hybridMultilevel"/>
    <w:tmpl w:val="A6602554"/>
    <w:lvl w:ilvl="0" w:tplc="682028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7009A1"/>
    <w:multiLevelType w:val="hybridMultilevel"/>
    <w:tmpl w:val="6E541A70"/>
    <w:lvl w:ilvl="0" w:tplc="C37292E8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mericana XBdCn BT" w:hAnsi="Americana XBdCn BT" w:cs="Americana XBdCn BT" w:hint="default"/>
        <w:color w:val="auto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F0A71"/>
    <w:multiLevelType w:val="hybridMultilevel"/>
    <w:tmpl w:val="04A6D72C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8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D1B"/>
    <w:rsid w:val="000004F7"/>
    <w:rsid w:val="00005CE9"/>
    <w:rsid w:val="00037653"/>
    <w:rsid w:val="00045702"/>
    <w:rsid w:val="00045D24"/>
    <w:rsid w:val="000565A9"/>
    <w:rsid w:val="00094290"/>
    <w:rsid w:val="000C142E"/>
    <w:rsid w:val="000F1F4D"/>
    <w:rsid w:val="000F2D1F"/>
    <w:rsid w:val="00136655"/>
    <w:rsid w:val="00153EC3"/>
    <w:rsid w:val="00155313"/>
    <w:rsid w:val="00155B31"/>
    <w:rsid w:val="00161071"/>
    <w:rsid w:val="0017185A"/>
    <w:rsid w:val="00195684"/>
    <w:rsid w:val="00195835"/>
    <w:rsid w:val="001A4A02"/>
    <w:rsid w:val="001C6C07"/>
    <w:rsid w:val="001F0E97"/>
    <w:rsid w:val="001F5311"/>
    <w:rsid w:val="0020206B"/>
    <w:rsid w:val="002635D4"/>
    <w:rsid w:val="00264603"/>
    <w:rsid w:val="00267D52"/>
    <w:rsid w:val="002721A2"/>
    <w:rsid w:val="00282CEA"/>
    <w:rsid w:val="002844AF"/>
    <w:rsid w:val="0028521A"/>
    <w:rsid w:val="0029395F"/>
    <w:rsid w:val="00294758"/>
    <w:rsid w:val="002A2E87"/>
    <w:rsid w:val="002B161C"/>
    <w:rsid w:val="002B3D67"/>
    <w:rsid w:val="002C0B9D"/>
    <w:rsid w:val="002D3B97"/>
    <w:rsid w:val="002D5E3E"/>
    <w:rsid w:val="002E38A6"/>
    <w:rsid w:val="003153F2"/>
    <w:rsid w:val="0033385D"/>
    <w:rsid w:val="00344A46"/>
    <w:rsid w:val="003606B9"/>
    <w:rsid w:val="00364486"/>
    <w:rsid w:val="00375CAD"/>
    <w:rsid w:val="0038761D"/>
    <w:rsid w:val="003A2B01"/>
    <w:rsid w:val="003E020D"/>
    <w:rsid w:val="003F0FDE"/>
    <w:rsid w:val="003F7D4C"/>
    <w:rsid w:val="0041750B"/>
    <w:rsid w:val="0043058B"/>
    <w:rsid w:val="00435BB3"/>
    <w:rsid w:val="00437D1A"/>
    <w:rsid w:val="00446149"/>
    <w:rsid w:val="00463B62"/>
    <w:rsid w:val="00494B9E"/>
    <w:rsid w:val="004D5CEA"/>
    <w:rsid w:val="004F4ABD"/>
    <w:rsid w:val="00522DE1"/>
    <w:rsid w:val="00530707"/>
    <w:rsid w:val="005351FD"/>
    <w:rsid w:val="00540D1B"/>
    <w:rsid w:val="005507A0"/>
    <w:rsid w:val="00551AE7"/>
    <w:rsid w:val="00577A6F"/>
    <w:rsid w:val="0059703C"/>
    <w:rsid w:val="005B4C29"/>
    <w:rsid w:val="005C3FAA"/>
    <w:rsid w:val="005E405F"/>
    <w:rsid w:val="00610170"/>
    <w:rsid w:val="00612B56"/>
    <w:rsid w:val="006206DD"/>
    <w:rsid w:val="00621A88"/>
    <w:rsid w:val="0065239B"/>
    <w:rsid w:val="006661D9"/>
    <w:rsid w:val="006946B2"/>
    <w:rsid w:val="006A0D78"/>
    <w:rsid w:val="006C1F9F"/>
    <w:rsid w:val="006D3E96"/>
    <w:rsid w:val="006E3429"/>
    <w:rsid w:val="006F6797"/>
    <w:rsid w:val="00702A1D"/>
    <w:rsid w:val="00717BEA"/>
    <w:rsid w:val="007227E1"/>
    <w:rsid w:val="007233D9"/>
    <w:rsid w:val="00745A3B"/>
    <w:rsid w:val="00746B4B"/>
    <w:rsid w:val="00747E13"/>
    <w:rsid w:val="00762D90"/>
    <w:rsid w:val="007703C5"/>
    <w:rsid w:val="00776F31"/>
    <w:rsid w:val="00780E2A"/>
    <w:rsid w:val="00780F09"/>
    <w:rsid w:val="00792C09"/>
    <w:rsid w:val="00793362"/>
    <w:rsid w:val="00795A0B"/>
    <w:rsid w:val="007B0307"/>
    <w:rsid w:val="007B4590"/>
    <w:rsid w:val="007B7CA2"/>
    <w:rsid w:val="0080558A"/>
    <w:rsid w:val="008103D9"/>
    <w:rsid w:val="00816B6F"/>
    <w:rsid w:val="00816E02"/>
    <w:rsid w:val="0082534F"/>
    <w:rsid w:val="00825603"/>
    <w:rsid w:val="0082693F"/>
    <w:rsid w:val="00831B2C"/>
    <w:rsid w:val="00835304"/>
    <w:rsid w:val="0086006D"/>
    <w:rsid w:val="00864851"/>
    <w:rsid w:val="008752EC"/>
    <w:rsid w:val="00883DA6"/>
    <w:rsid w:val="008A2D72"/>
    <w:rsid w:val="008B1044"/>
    <w:rsid w:val="008B1350"/>
    <w:rsid w:val="008B35CE"/>
    <w:rsid w:val="008E0BD8"/>
    <w:rsid w:val="00926DE0"/>
    <w:rsid w:val="00932EA5"/>
    <w:rsid w:val="0093611F"/>
    <w:rsid w:val="00942C8D"/>
    <w:rsid w:val="0098738C"/>
    <w:rsid w:val="009978D6"/>
    <w:rsid w:val="009A224A"/>
    <w:rsid w:val="009B5157"/>
    <w:rsid w:val="009D0CF5"/>
    <w:rsid w:val="009D3F68"/>
    <w:rsid w:val="009D6605"/>
    <w:rsid w:val="009D672E"/>
    <w:rsid w:val="009D6A37"/>
    <w:rsid w:val="009E3F9A"/>
    <w:rsid w:val="009E4AAB"/>
    <w:rsid w:val="009F2F9E"/>
    <w:rsid w:val="009F6C94"/>
    <w:rsid w:val="00A11ED8"/>
    <w:rsid w:val="00A3355A"/>
    <w:rsid w:val="00A412F8"/>
    <w:rsid w:val="00A56DBC"/>
    <w:rsid w:val="00A67BBB"/>
    <w:rsid w:val="00A75156"/>
    <w:rsid w:val="00A85BA7"/>
    <w:rsid w:val="00AA4EC5"/>
    <w:rsid w:val="00AC2046"/>
    <w:rsid w:val="00AD3596"/>
    <w:rsid w:val="00B02706"/>
    <w:rsid w:val="00B046B1"/>
    <w:rsid w:val="00B15128"/>
    <w:rsid w:val="00B30D66"/>
    <w:rsid w:val="00B36B48"/>
    <w:rsid w:val="00B67855"/>
    <w:rsid w:val="00B761CC"/>
    <w:rsid w:val="00B93836"/>
    <w:rsid w:val="00BC7B1D"/>
    <w:rsid w:val="00BE49E4"/>
    <w:rsid w:val="00BF4C2E"/>
    <w:rsid w:val="00BF5A0B"/>
    <w:rsid w:val="00BF7441"/>
    <w:rsid w:val="00C23ACA"/>
    <w:rsid w:val="00C27DC8"/>
    <w:rsid w:val="00C41BD0"/>
    <w:rsid w:val="00C51F0F"/>
    <w:rsid w:val="00C54984"/>
    <w:rsid w:val="00C6010F"/>
    <w:rsid w:val="00C867C3"/>
    <w:rsid w:val="00CA0A87"/>
    <w:rsid w:val="00CA57D8"/>
    <w:rsid w:val="00CA5E30"/>
    <w:rsid w:val="00CB3E53"/>
    <w:rsid w:val="00CD4980"/>
    <w:rsid w:val="00CE3A74"/>
    <w:rsid w:val="00CE3C58"/>
    <w:rsid w:val="00CE5ED9"/>
    <w:rsid w:val="00D2605A"/>
    <w:rsid w:val="00D44EC1"/>
    <w:rsid w:val="00D56735"/>
    <w:rsid w:val="00D61EA7"/>
    <w:rsid w:val="00D6219D"/>
    <w:rsid w:val="00DB0BBC"/>
    <w:rsid w:val="00DB0C73"/>
    <w:rsid w:val="00DB7F48"/>
    <w:rsid w:val="00DC312B"/>
    <w:rsid w:val="00E26E9E"/>
    <w:rsid w:val="00E27456"/>
    <w:rsid w:val="00E4050B"/>
    <w:rsid w:val="00E6559E"/>
    <w:rsid w:val="00E73A61"/>
    <w:rsid w:val="00E82C6E"/>
    <w:rsid w:val="00EB18E3"/>
    <w:rsid w:val="00EB5CF2"/>
    <w:rsid w:val="00EB75CB"/>
    <w:rsid w:val="00ED1140"/>
    <w:rsid w:val="00ED1DB5"/>
    <w:rsid w:val="00ED4F3F"/>
    <w:rsid w:val="00EE078A"/>
    <w:rsid w:val="00EF74CD"/>
    <w:rsid w:val="00F46200"/>
    <w:rsid w:val="00F55986"/>
    <w:rsid w:val="00F563E9"/>
    <w:rsid w:val="00F639F0"/>
    <w:rsid w:val="00F92EEB"/>
    <w:rsid w:val="00F92EFD"/>
    <w:rsid w:val="00FD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8DD3A4"/>
  <w15:docId w15:val="{48C8166B-8210-4B14-B261-9BC5D2BBE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16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16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rFonts w:ascii="Times New Roman" w:hAnsi="Times New Roman"/>
      <w:color w:val="0000FF"/>
      <w:spacing w:val="14"/>
      <w:w w:val="100"/>
      <w:position w:val="0"/>
      <w:sz w:val="16"/>
      <w:u w:val="single"/>
    </w:rPr>
  </w:style>
  <w:style w:type="character" w:styleId="FollowedHyperlink">
    <w:name w:val="FollowedHyperlink"/>
    <w:basedOn w:val="Hyperlink"/>
    <w:rPr>
      <w:rFonts w:ascii="Times New Roman" w:hAnsi="Times New Roman"/>
      <w:color w:val="0000FF"/>
      <w:spacing w:val="14"/>
      <w:w w:val="100"/>
      <w:position w:val="0"/>
      <w:sz w:val="16"/>
      <w:u w:val="single"/>
    </w:rPr>
  </w:style>
  <w:style w:type="paragraph" w:styleId="BodyText">
    <w:name w:val="Body Text"/>
    <w:basedOn w:val="Normal"/>
    <w:pPr>
      <w:spacing w:line="360" w:lineRule="auto"/>
      <w:jc w:val="both"/>
    </w:pPr>
  </w:style>
  <w:style w:type="character" w:customStyle="1" w:styleId="Email">
    <w:name w:val="Email"/>
    <w:rPr>
      <w:rFonts w:ascii="Times New Roman" w:hAnsi="Times New Roman"/>
      <w:color w:val="auto"/>
      <w:spacing w:val="14"/>
      <w:w w:val="100"/>
      <w:position w:val="0"/>
      <w:sz w:val="16"/>
      <w:u w:val="none"/>
    </w:rPr>
  </w:style>
  <w:style w:type="paragraph" w:styleId="BodyText2">
    <w:name w:val="Body Text 2"/>
    <w:basedOn w:val="Normal"/>
    <w:pPr>
      <w:spacing w:line="240" w:lineRule="atLeast"/>
      <w:jc w:val="center"/>
    </w:pPr>
    <w:rPr>
      <w:rFonts w:ascii="Comic Sans MS" w:hAnsi="Comic Sans MS"/>
      <w:i/>
      <w:color w:val="0000FF"/>
      <w:sz w:val="32"/>
    </w:rPr>
  </w:style>
  <w:style w:type="paragraph" w:styleId="BodyText3">
    <w:name w:val="Body Text 3"/>
    <w:basedOn w:val="Normal"/>
    <w:pPr>
      <w:spacing w:line="240" w:lineRule="atLeast"/>
    </w:pPr>
    <w:rPr>
      <w:color w:val="000000"/>
    </w:rPr>
  </w:style>
  <w:style w:type="paragraph" w:styleId="BalloonText">
    <w:name w:val="Balloon Text"/>
    <w:basedOn w:val="Normal"/>
    <w:link w:val="BalloonTextChar"/>
    <w:rsid w:val="00540D1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40D1B"/>
    <w:rPr>
      <w:rFonts w:ascii="Tahoma" w:hAnsi="Tahoma" w:cs="Tahoma"/>
      <w:sz w:val="16"/>
      <w:szCs w:val="16"/>
      <w:lang w:val="pt-BR" w:eastAsia="pt-BR"/>
    </w:rPr>
  </w:style>
  <w:style w:type="character" w:styleId="PlaceholderText">
    <w:name w:val="Placeholder Text"/>
    <w:basedOn w:val="DefaultParagraphFont"/>
    <w:uiPriority w:val="99"/>
    <w:semiHidden/>
    <w:rsid w:val="009873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0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\Rotary\Intercambio\1%20Longa%20duracao\2011%202012\Carta%20Oficiais%20com%20instrucoe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BA4CD-2229-44E9-8305-DF17936E5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Oficiais com instrucoes.dot</Template>
  <TotalTime>31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Araçatuba, 15 de Janeiro de 2001</vt:lpstr>
      <vt:lpstr>Araçatuba, 15 de Janeiro de 2001</vt:lpstr>
    </vt:vector>
  </TitlesOfParts>
  <Company/>
  <LinksUpToDate>false</LinksUpToDate>
  <CharactersWithSpaces>1558</CharactersWithSpaces>
  <SharedDoc>false</SharedDoc>
  <HLinks>
    <vt:vector size="6" baseType="variant">
      <vt:variant>
        <vt:i4>65542</vt:i4>
      </vt:variant>
      <vt:variant>
        <vt:i4>0</vt:i4>
      </vt:variant>
      <vt:variant>
        <vt:i4>0</vt:i4>
      </vt:variant>
      <vt:variant>
        <vt:i4>5</vt:i4>
      </vt:variant>
      <vt:variant>
        <vt:lpwstr>http://www.yep-d4470.com.br/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Araçatuba, 15 de Janeiro de 2001</dc:title>
  <dc:subject/>
  <dc:creator>Luiz Spengler</dc:creator>
  <cp:keywords/>
  <cp:lastModifiedBy>Daniel Santee</cp:lastModifiedBy>
  <cp:revision>6</cp:revision>
  <cp:lastPrinted>2008-04-19T02:34:00Z</cp:lastPrinted>
  <dcterms:created xsi:type="dcterms:W3CDTF">2013-08-16T11:13:00Z</dcterms:created>
  <dcterms:modified xsi:type="dcterms:W3CDTF">2017-10-18T16:35:00Z</dcterms:modified>
</cp:coreProperties>
</file>